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a.</w:t>
      </w:r>
      <w:r w:rsidR="00495D35">
        <w:rPr>
          <w:rFonts w:ascii="Arial" w:hAnsi="Arial" w:cs="Arial"/>
          <w:b/>
          <w:sz w:val="22"/>
          <w:szCs w:val="22"/>
        </w:rPr>
        <w:t xml:space="preserve"> </w:t>
      </w:r>
      <w:r w:rsidRPr="00561AFC">
        <w:rPr>
          <w:rFonts w:ascii="Arial" w:hAnsi="Arial" w:cs="Arial"/>
          <w:b/>
          <w:sz w:val="22"/>
          <w:szCs w:val="22"/>
        </w:rPr>
        <w:t>a.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6D2E21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Giovedì 2</w:t>
      </w:r>
      <w:r w:rsidR="00B10D04">
        <w:rPr>
          <w:rFonts w:ascii="Arial" w:hAnsi="Arial" w:cs="Arial"/>
          <w:b/>
          <w:i/>
          <w:sz w:val="22"/>
          <w:szCs w:val="22"/>
        </w:rPr>
        <w:t>7</w:t>
      </w:r>
      <w:r w:rsidR="002615AE">
        <w:rPr>
          <w:rFonts w:ascii="Arial" w:hAnsi="Arial" w:cs="Arial"/>
          <w:b/>
          <w:i/>
          <w:sz w:val="22"/>
          <w:szCs w:val="22"/>
        </w:rPr>
        <w:t xml:space="preserve"> </w:t>
      </w:r>
      <w:r w:rsidR="00264A1D">
        <w:rPr>
          <w:rFonts w:ascii="Arial" w:hAnsi="Arial" w:cs="Arial"/>
          <w:b/>
          <w:i/>
          <w:sz w:val="22"/>
          <w:szCs w:val="22"/>
        </w:rPr>
        <w:t>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Pr="00561AFC" w:rsidRDefault="00623095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Verena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Crosato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23095" w:rsidRPr="00623095" w:rsidRDefault="00623095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Ercole Concia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Pr="00561AFC" w:rsidRDefault="00623095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Gabriele Righetti</w:t>
            </w:r>
          </w:p>
        </w:tc>
        <w:tc>
          <w:tcPr>
            <w:tcW w:w="4889" w:type="dxa"/>
            <w:shd w:val="clear" w:color="auto" w:fill="auto"/>
          </w:tcPr>
          <w:p w:rsidR="00623095" w:rsidRPr="0082752A" w:rsidRDefault="00623095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Dott. Sergio De Marchi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Pr="00561AFC" w:rsidRDefault="00623095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Alessandro Bordato</w:t>
            </w:r>
          </w:p>
        </w:tc>
        <w:tc>
          <w:tcPr>
            <w:tcW w:w="4889" w:type="dxa"/>
            <w:shd w:val="clear" w:color="auto" w:fill="auto"/>
          </w:tcPr>
          <w:p w:rsidR="00623095" w:rsidRPr="00623095" w:rsidRDefault="00623095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Giorgio Marchini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Pr="00561AFC" w:rsidRDefault="00623095" w:rsidP="0063123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Irene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Gius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23095" w:rsidRPr="00623095" w:rsidRDefault="00623095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Giorgio Marchini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Default="0010249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Nicoletta Lando</w:t>
            </w:r>
          </w:p>
        </w:tc>
        <w:tc>
          <w:tcPr>
            <w:tcW w:w="4889" w:type="dxa"/>
            <w:shd w:val="clear" w:color="auto" w:fill="auto"/>
          </w:tcPr>
          <w:p w:rsidR="00623095" w:rsidRPr="0082752A" w:rsidRDefault="00B10D04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ssa Ricciarda Raffaelli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Default="0010249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Sara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Loreti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623095" w:rsidRPr="0082752A" w:rsidRDefault="00B10D04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ssa Ricciarda Raffaelli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Default="00102491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Francesca Pini</w:t>
            </w:r>
          </w:p>
        </w:tc>
        <w:tc>
          <w:tcPr>
            <w:tcW w:w="4889" w:type="dxa"/>
            <w:shd w:val="clear" w:color="auto" w:fill="auto"/>
          </w:tcPr>
          <w:p w:rsidR="00623095" w:rsidRPr="0082752A" w:rsidRDefault="00B10D04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ssa Ricciarda Raffaelli</w:t>
            </w:r>
          </w:p>
        </w:tc>
      </w:tr>
      <w:tr w:rsidR="00623095" w:rsidRPr="00561AFC" w:rsidTr="0063123D">
        <w:tc>
          <w:tcPr>
            <w:tcW w:w="4889" w:type="dxa"/>
            <w:shd w:val="clear" w:color="auto" w:fill="auto"/>
            <w:vAlign w:val="bottom"/>
          </w:tcPr>
          <w:p w:rsidR="00623095" w:rsidRPr="00561AFC" w:rsidRDefault="00B10D04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Anna Costacurta</w:t>
            </w:r>
          </w:p>
        </w:tc>
        <w:tc>
          <w:tcPr>
            <w:tcW w:w="4889" w:type="dxa"/>
            <w:shd w:val="clear" w:color="auto" w:fill="auto"/>
          </w:tcPr>
          <w:p w:rsidR="00623095" w:rsidRPr="00623095" w:rsidRDefault="00623095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Giovanni Zanconato</w:t>
            </w:r>
          </w:p>
        </w:tc>
      </w:tr>
      <w:tr w:rsidR="002615AE" w:rsidRPr="00561AFC" w:rsidTr="0063123D">
        <w:tc>
          <w:tcPr>
            <w:tcW w:w="4889" w:type="dxa"/>
            <w:shd w:val="clear" w:color="auto" w:fill="auto"/>
            <w:vAlign w:val="bottom"/>
          </w:tcPr>
          <w:p w:rsidR="002615AE" w:rsidRDefault="002615AE" w:rsidP="007F6A6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Roberta Fiorini</w:t>
            </w:r>
          </w:p>
        </w:tc>
        <w:tc>
          <w:tcPr>
            <w:tcW w:w="4889" w:type="dxa"/>
            <w:shd w:val="clear" w:color="auto" w:fill="auto"/>
          </w:tcPr>
          <w:p w:rsidR="002615AE" w:rsidRPr="0082752A" w:rsidRDefault="006D64BE" w:rsidP="0062309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2752A">
              <w:rPr>
                <w:rFonts w:ascii="Arial" w:hAnsi="Arial" w:cs="Arial"/>
                <w:sz w:val="22"/>
                <w:szCs w:val="22"/>
              </w:rPr>
              <w:t>Prof. Giovanni Zanconato</w:t>
            </w:r>
            <w:bookmarkStart w:id="0" w:name="_GoBack"/>
            <w:bookmarkEnd w:id="0"/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F90" w:rsidRDefault="00944F90" w:rsidP="00C761A6">
      <w:r>
        <w:separator/>
      </w:r>
    </w:p>
  </w:endnote>
  <w:endnote w:type="continuationSeparator" w:id="0">
    <w:p w:rsidR="00944F90" w:rsidRDefault="00944F9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F90" w:rsidRDefault="00944F90" w:rsidP="00C761A6">
      <w:r>
        <w:separator/>
      </w:r>
    </w:p>
  </w:footnote>
  <w:footnote w:type="continuationSeparator" w:id="0">
    <w:p w:rsidR="00944F90" w:rsidRDefault="00944F9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491"/>
    <w:rsid w:val="00102829"/>
    <w:rsid w:val="00135198"/>
    <w:rsid w:val="00160053"/>
    <w:rsid w:val="00174D2E"/>
    <w:rsid w:val="00176F99"/>
    <w:rsid w:val="002615AE"/>
    <w:rsid w:val="00264A1D"/>
    <w:rsid w:val="00271AAA"/>
    <w:rsid w:val="00273228"/>
    <w:rsid w:val="00280D1C"/>
    <w:rsid w:val="002A4856"/>
    <w:rsid w:val="002B6536"/>
    <w:rsid w:val="002D25D7"/>
    <w:rsid w:val="002D3BEE"/>
    <w:rsid w:val="003207A2"/>
    <w:rsid w:val="00337079"/>
    <w:rsid w:val="00341CD0"/>
    <w:rsid w:val="00360E06"/>
    <w:rsid w:val="00396560"/>
    <w:rsid w:val="00410FA3"/>
    <w:rsid w:val="00470788"/>
    <w:rsid w:val="00481CCA"/>
    <w:rsid w:val="00495D35"/>
    <w:rsid w:val="004A6341"/>
    <w:rsid w:val="004D72B6"/>
    <w:rsid w:val="004E7356"/>
    <w:rsid w:val="00561AFC"/>
    <w:rsid w:val="005F4D2A"/>
    <w:rsid w:val="0060170C"/>
    <w:rsid w:val="00623095"/>
    <w:rsid w:val="00625519"/>
    <w:rsid w:val="00690FA8"/>
    <w:rsid w:val="00694326"/>
    <w:rsid w:val="00695B00"/>
    <w:rsid w:val="006D2582"/>
    <w:rsid w:val="006D2E21"/>
    <w:rsid w:val="006D64BE"/>
    <w:rsid w:val="0074069C"/>
    <w:rsid w:val="00747B2D"/>
    <w:rsid w:val="00787136"/>
    <w:rsid w:val="007B1AC9"/>
    <w:rsid w:val="007C42FB"/>
    <w:rsid w:val="007E2CAA"/>
    <w:rsid w:val="007E7664"/>
    <w:rsid w:val="007F0FED"/>
    <w:rsid w:val="007F6A6F"/>
    <w:rsid w:val="00817039"/>
    <w:rsid w:val="00896306"/>
    <w:rsid w:val="008D3255"/>
    <w:rsid w:val="009162EF"/>
    <w:rsid w:val="00944F90"/>
    <w:rsid w:val="00965D6F"/>
    <w:rsid w:val="00985A67"/>
    <w:rsid w:val="009E015D"/>
    <w:rsid w:val="009E2A82"/>
    <w:rsid w:val="009F0605"/>
    <w:rsid w:val="009F44A8"/>
    <w:rsid w:val="00A41FFF"/>
    <w:rsid w:val="00A51DD2"/>
    <w:rsid w:val="00A67EDA"/>
    <w:rsid w:val="00AB2EBB"/>
    <w:rsid w:val="00B10D04"/>
    <w:rsid w:val="00B2020A"/>
    <w:rsid w:val="00B22DE7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10F15"/>
    <w:rsid w:val="00DF0361"/>
    <w:rsid w:val="00E64631"/>
    <w:rsid w:val="00E76CB4"/>
    <w:rsid w:val="00EC16EE"/>
    <w:rsid w:val="00EF7944"/>
    <w:rsid w:val="00F17307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D53E3C-0430-43A6-A6A6-5B8C047B9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128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27</cp:revision>
  <cp:lastPrinted>2016-06-20T06:09:00Z</cp:lastPrinted>
  <dcterms:created xsi:type="dcterms:W3CDTF">2016-03-11T11:22:00Z</dcterms:created>
  <dcterms:modified xsi:type="dcterms:W3CDTF">2017-06-15T12:13:00Z</dcterms:modified>
</cp:coreProperties>
</file>