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856" w:rsidRDefault="002A4856" w:rsidP="00396560"/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Diario degli Esami di Laurea in Medicina e Chirurgia</w:t>
      </w: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 xml:space="preserve">Sessione </w:t>
      </w:r>
      <w:r w:rsidR="007E7664">
        <w:rPr>
          <w:rFonts w:ascii="Arial" w:hAnsi="Arial" w:cs="Arial"/>
          <w:b/>
          <w:sz w:val="22"/>
          <w:szCs w:val="22"/>
        </w:rPr>
        <w:t>autunnale</w:t>
      </w:r>
      <w:r w:rsidRPr="00561AF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61AFC">
        <w:rPr>
          <w:rFonts w:ascii="Arial" w:hAnsi="Arial" w:cs="Arial"/>
          <w:b/>
          <w:sz w:val="22"/>
          <w:szCs w:val="22"/>
        </w:rPr>
        <w:t>a.a</w:t>
      </w:r>
      <w:proofErr w:type="spellEnd"/>
      <w:r w:rsidRPr="00561AFC">
        <w:rPr>
          <w:rFonts w:ascii="Arial" w:hAnsi="Arial" w:cs="Arial"/>
          <w:b/>
          <w:sz w:val="22"/>
          <w:szCs w:val="22"/>
        </w:rPr>
        <w:t>. 201</w:t>
      </w:r>
      <w:r>
        <w:rPr>
          <w:rFonts w:ascii="Arial" w:hAnsi="Arial" w:cs="Arial"/>
          <w:b/>
          <w:sz w:val="22"/>
          <w:szCs w:val="22"/>
        </w:rPr>
        <w:t>5</w:t>
      </w:r>
      <w:r w:rsidRPr="00561AFC">
        <w:rPr>
          <w:rFonts w:ascii="Arial" w:hAnsi="Arial" w:cs="Arial"/>
          <w:b/>
          <w:sz w:val="22"/>
          <w:szCs w:val="22"/>
        </w:rPr>
        <w:t>/201</w:t>
      </w:r>
      <w:r>
        <w:rPr>
          <w:rFonts w:ascii="Arial" w:hAnsi="Arial" w:cs="Arial"/>
          <w:b/>
          <w:sz w:val="22"/>
          <w:szCs w:val="22"/>
        </w:rPr>
        <w:t>6</w:t>
      </w: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p w:rsidR="00561AFC" w:rsidRPr="00561AFC" w:rsidRDefault="008C5487" w:rsidP="00561AFC">
      <w:pPr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Marted</w:t>
      </w:r>
      <w:r w:rsidR="00561AFC" w:rsidRPr="00561AFC">
        <w:rPr>
          <w:rFonts w:ascii="Arial" w:hAnsi="Arial" w:cs="Arial"/>
          <w:b/>
          <w:i/>
          <w:sz w:val="22"/>
          <w:szCs w:val="22"/>
        </w:rPr>
        <w:t xml:space="preserve">ì </w:t>
      </w:r>
      <w:r w:rsidR="007E7664">
        <w:rPr>
          <w:rFonts w:ascii="Arial" w:hAnsi="Arial" w:cs="Arial"/>
          <w:b/>
          <w:i/>
          <w:sz w:val="22"/>
          <w:szCs w:val="22"/>
        </w:rPr>
        <w:t>1</w:t>
      </w:r>
      <w:r w:rsidR="00E71CC4">
        <w:rPr>
          <w:rFonts w:ascii="Arial" w:hAnsi="Arial" w:cs="Arial"/>
          <w:b/>
          <w:i/>
          <w:sz w:val="22"/>
          <w:szCs w:val="22"/>
        </w:rPr>
        <w:t>1</w:t>
      </w:r>
      <w:r w:rsidR="007E7664">
        <w:rPr>
          <w:rFonts w:ascii="Arial" w:hAnsi="Arial" w:cs="Arial"/>
          <w:b/>
          <w:i/>
          <w:sz w:val="22"/>
          <w:szCs w:val="22"/>
        </w:rPr>
        <w:t xml:space="preserve"> ottobre</w:t>
      </w:r>
      <w:r w:rsidR="00561AFC" w:rsidRPr="00561AFC">
        <w:rPr>
          <w:rFonts w:ascii="Arial" w:hAnsi="Arial" w:cs="Arial"/>
          <w:b/>
          <w:i/>
          <w:sz w:val="22"/>
          <w:szCs w:val="22"/>
        </w:rPr>
        <w:t xml:space="preserve"> 2016 – ore 9.00</w:t>
      </w: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AULA MAGNA CHIESETTA EX AREA GAVAZZI</w:t>
      </w:r>
    </w:p>
    <w:p w:rsidR="00561AFC" w:rsidRPr="00561AFC" w:rsidRDefault="00561AFC" w:rsidP="00561AFC">
      <w:pPr>
        <w:jc w:val="center"/>
        <w:rPr>
          <w:rFonts w:ascii="Arial" w:hAnsi="Arial" w:cs="Arial"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VIA BENGASI – BORGO ROMA</w:t>
      </w: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89"/>
      </w:tblGrid>
      <w:tr w:rsidR="00561AFC" w:rsidRPr="00561AFC" w:rsidTr="00D564A8">
        <w:tc>
          <w:tcPr>
            <w:tcW w:w="4889" w:type="dxa"/>
            <w:shd w:val="clear" w:color="auto" w:fill="auto"/>
          </w:tcPr>
          <w:p w:rsidR="00561AFC" w:rsidRPr="00561AFC" w:rsidRDefault="00561AFC" w:rsidP="00D564A8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1AFC">
              <w:rPr>
                <w:rFonts w:ascii="Arial" w:hAnsi="Arial" w:cs="Arial"/>
                <w:b/>
                <w:sz w:val="22"/>
                <w:szCs w:val="22"/>
              </w:rPr>
              <w:t>LAUREANDI</w:t>
            </w:r>
          </w:p>
        </w:tc>
        <w:tc>
          <w:tcPr>
            <w:tcW w:w="4889" w:type="dxa"/>
            <w:shd w:val="clear" w:color="auto" w:fill="auto"/>
          </w:tcPr>
          <w:p w:rsidR="00561AFC" w:rsidRPr="00561AFC" w:rsidRDefault="00561AFC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1AFC">
              <w:rPr>
                <w:rFonts w:ascii="Arial" w:hAnsi="Arial" w:cs="Arial"/>
                <w:b/>
                <w:sz w:val="22"/>
                <w:szCs w:val="22"/>
              </w:rPr>
              <w:t>PROF. RELATORI</w:t>
            </w:r>
          </w:p>
        </w:tc>
      </w:tr>
      <w:tr w:rsidR="003207A2" w:rsidRPr="00561AFC" w:rsidTr="00103E7D">
        <w:tc>
          <w:tcPr>
            <w:tcW w:w="4889" w:type="dxa"/>
            <w:shd w:val="clear" w:color="auto" w:fill="auto"/>
            <w:vAlign w:val="bottom"/>
          </w:tcPr>
          <w:p w:rsidR="003207A2" w:rsidRPr="00561AFC" w:rsidRDefault="005C3C4D" w:rsidP="00103E7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Sileno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Mondin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3207A2" w:rsidRPr="00561AFC" w:rsidRDefault="005C3C4D" w:rsidP="00EA266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Prof. Roberto Pozzi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Mucelli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3207A2" w:rsidRPr="00561AFC" w:rsidTr="00103E7D">
        <w:tc>
          <w:tcPr>
            <w:tcW w:w="4889" w:type="dxa"/>
            <w:shd w:val="clear" w:color="auto" w:fill="auto"/>
            <w:vAlign w:val="bottom"/>
          </w:tcPr>
          <w:p w:rsidR="003207A2" w:rsidRPr="00561AFC" w:rsidRDefault="005C3C4D" w:rsidP="00103E7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Elena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Bortolazzi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3207A2" w:rsidRPr="00561AFC" w:rsidRDefault="005C3C4D" w:rsidP="00EA266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Prof. Leonardo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Chelazzi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bookmarkStart w:id="0" w:name="_GoBack"/>
            <w:bookmarkEnd w:id="0"/>
          </w:p>
        </w:tc>
      </w:tr>
      <w:tr w:rsidR="00561AFC" w:rsidRPr="00561AFC" w:rsidTr="00D564A8">
        <w:tc>
          <w:tcPr>
            <w:tcW w:w="4889" w:type="dxa"/>
            <w:shd w:val="clear" w:color="auto" w:fill="auto"/>
            <w:vAlign w:val="bottom"/>
          </w:tcPr>
          <w:p w:rsidR="00561AFC" w:rsidRPr="00561AFC" w:rsidRDefault="005C3C4D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Gaetano Paolino</w:t>
            </w:r>
          </w:p>
        </w:tc>
        <w:tc>
          <w:tcPr>
            <w:tcW w:w="4889" w:type="dxa"/>
            <w:shd w:val="clear" w:color="auto" w:fill="auto"/>
          </w:tcPr>
          <w:p w:rsidR="00561AFC" w:rsidRPr="00561AFC" w:rsidRDefault="005C3C4D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Matteo Brunelli</w:t>
            </w:r>
          </w:p>
        </w:tc>
      </w:tr>
      <w:tr w:rsidR="00561AFC" w:rsidRPr="00561AFC" w:rsidTr="00D564A8">
        <w:tc>
          <w:tcPr>
            <w:tcW w:w="4889" w:type="dxa"/>
            <w:shd w:val="clear" w:color="auto" w:fill="auto"/>
            <w:vAlign w:val="bottom"/>
          </w:tcPr>
          <w:p w:rsidR="00561AFC" w:rsidRPr="00561AFC" w:rsidRDefault="005C3C4D" w:rsidP="00B3358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Anna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Varalta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561AFC" w:rsidRPr="00561AFC" w:rsidRDefault="005C3C4D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Cristiano Fava</w:t>
            </w:r>
          </w:p>
        </w:tc>
      </w:tr>
      <w:tr w:rsidR="005C3C4D" w:rsidRPr="00561AFC" w:rsidTr="00D564A8">
        <w:tc>
          <w:tcPr>
            <w:tcW w:w="4889" w:type="dxa"/>
            <w:shd w:val="clear" w:color="auto" w:fill="auto"/>
            <w:vAlign w:val="bottom"/>
          </w:tcPr>
          <w:p w:rsidR="005C3C4D" w:rsidRDefault="005C3C4D" w:rsidP="00B3358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Stefano Atanasio</w:t>
            </w:r>
          </w:p>
        </w:tc>
        <w:tc>
          <w:tcPr>
            <w:tcW w:w="4889" w:type="dxa"/>
            <w:shd w:val="clear" w:color="auto" w:fill="auto"/>
          </w:tcPr>
          <w:p w:rsidR="005C3C4D" w:rsidRDefault="005C3C4D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Cristiano Fava</w:t>
            </w:r>
          </w:p>
        </w:tc>
      </w:tr>
      <w:tr w:rsidR="00561AFC" w:rsidRPr="00561AFC" w:rsidTr="00D564A8">
        <w:tc>
          <w:tcPr>
            <w:tcW w:w="4889" w:type="dxa"/>
            <w:shd w:val="clear" w:color="auto" w:fill="auto"/>
            <w:vAlign w:val="bottom"/>
          </w:tcPr>
          <w:p w:rsidR="00561AFC" w:rsidRPr="00561AFC" w:rsidRDefault="005C3C4D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Simone Ferraro</w:t>
            </w:r>
          </w:p>
        </w:tc>
        <w:tc>
          <w:tcPr>
            <w:tcW w:w="4889" w:type="dxa"/>
            <w:shd w:val="clear" w:color="auto" w:fill="auto"/>
          </w:tcPr>
          <w:p w:rsidR="00561AFC" w:rsidRPr="00561AFC" w:rsidRDefault="005C3C4D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Marcello Ferrari</w:t>
            </w:r>
          </w:p>
        </w:tc>
      </w:tr>
      <w:tr w:rsidR="00561AFC" w:rsidRPr="00561AFC" w:rsidTr="00D564A8">
        <w:tc>
          <w:tcPr>
            <w:tcW w:w="4889" w:type="dxa"/>
            <w:shd w:val="clear" w:color="auto" w:fill="auto"/>
            <w:vAlign w:val="bottom"/>
          </w:tcPr>
          <w:p w:rsidR="00561AFC" w:rsidRPr="00561AFC" w:rsidRDefault="005C3C4D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Matilda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Xherimeja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561AFC" w:rsidRPr="00561AFC" w:rsidRDefault="005C3C4D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Marcello Ferrari</w:t>
            </w:r>
          </w:p>
        </w:tc>
      </w:tr>
      <w:tr w:rsidR="00561AFC" w:rsidRPr="00561AFC" w:rsidTr="00D564A8">
        <w:tc>
          <w:tcPr>
            <w:tcW w:w="4889" w:type="dxa"/>
            <w:shd w:val="clear" w:color="auto" w:fill="auto"/>
            <w:vAlign w:val="bottom"/>
          </w:tcPr>
          <w:p w:rsidR="00561AFC" w:rsidRPr="00561AFC" w:rsidRDefault="005C3C4D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Davide Mastrorilli</w:t>
            </w:r>
          </w:p>
        </w:tc>
        <w:tc>
          <w:tcPr>
            <w:tcW w:w="4889" w:type="dxa"/>
            <w:shd w:val="clear" w:color="auto" w:fill="auto"/>
          </w:tcPr>
          <w:p w:rsidR="00561AFC" w:rsidRPr="00561AFC" w:rsidRDefault="005C3C4D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Giancarlo Mansueto</w:t>
            </w:r>
          </w:p>
        </w:tc>
      </w:tr>
    </w:tbl>
    <w:p w:rsidR="00561AFC" w:rsidRPr="00D4790D" w:rsidRDefault="00561AFC" w:rsidP="00561AFC">
      <w:pPr>
        <w:rPr>
          <w:sz w:val="28"/>
          <w:szCs w:val="28"/>
        </w:rPr>
      </w:pPr>
    </w:p>
    <w:p w:rsidR="00561AFC" w:rsidRPr="00396560" w:rsidRDefault="00561AFC" w:rsidP="00396560"/>
    <w:sectPr w:rsidR="00561AFC" w:rsidRPr="00396560" w:rsidSect="00396560">
      <w:headerReference w:type="default" r:id="rId9"/>
      <w:footerReference w:type="default" r:id="rId10"/>
      <w:pgSz w:w="11900" w:h="16840"/>
      <w:pgMar w:top="1701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994" w:rsidRDefault="00C34994" w:rsidP="00C761A6">
      <w:r>
        <w:separator/>
      </w:r>
    </w:p>
  </w:endnote>
  <w:endnote w:type="continuationSeparator" w:id="0">
    <w:p w:rsidR="00C34994" w:rsidRDefault="00C3499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519" w:rsidRDefault="00625519" w:rsidP="00625519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6A418C" wp14:editId="6B616269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625519" w:rsidRPr="007C42FB" w:rsidRDefault="00625519" w:rsidP="00625519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625519" w:rsidRPr="007C42FB" w:rsidRDefault="00625519" w:rsidP="00625519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787136">
      <w:rPr>
        <w:rFonts w:ascii="Arial" w:hAnsi="Arial" w:cs="Arial"/>
        <w:b/>
        <w:noProof/>
        <w:sz w:val="18"/>
        <w:szCs w:val="18"/>
      </w:rPr>
      <w:t xml:space="preserve">Collegio didattico del corso </w:t>
    </w:r>
    <w:r>
      <w:rPr>
        <w:rFonts w:ascii="Arial" w:hAnsi="Arial" w:cs="Arial"/>
        <w:b/>
        <w:noProof/>
        <w:sz w:val="18"/>
        <w:szCs w:val="18"/>
      </w:rPr>
      <w:t xml:space="preserve">di </w:t>
    </w:r>
    <w:r w:rsidR="00787136">
      <w:rPr>
        <w:rFonts w:ascii="Arial" w:hAnsi="Arial" w:cs="Arial"/>
        <w:b/>
        <w:noProof/>
        <w:sz w:val="18"/>
        <w:szCs w:val="18"/>
      </w:rPr>
      <w:t>l</w:t>
    </w:r>
    <w:r>
      <w:rPr>
        <w:rFonts w:ascii="Arial" w:hAnsi="Arial" w:cs="Arial"/>
        <w:b/>
        <w:noProof/>
        <w:sz w:val="18"/>
        <w:szCs w:val="18"/>
      </w:rPr>
      <w:t xml:space="preserve">aurea </w:t>
    </w:r>
    <w:r w:rsidR="00787136">
      <w:rPr>
        <w:rFonts w:ascii="Arial" w:hAnsi="Arial" w:cs="Arial"/>
        <w:b/>
        <w:noProof/>
        <w:sz w:val="18"/>
        <w:szCs w:val="18"/>
      </w:rPr>
      <w:t>m</w:t>
    </w:r>
    <w:r>
      <w:rPr>
        <w:rFonts w:ascii="Arial" w:hAnsi="Arial" w:cs="Arial"/>
        <w:b/>
        <w:noProof/>
        <w:sz w:val="18"/>
        <w:szCs w:val="18"/>
      </w:rPr>
      <w:t>agistrale a ciclo unico in</w:t>
    </w:r>
    <w:r>
      <w:rPr>
        <w:rFonts w:ascii="Arial" w:eastAsia="Times New Roman" w:hAnsi="Arial" w:cs="Arial"/>
        <w:b/>
        <w:sz w:val="18"/>
        <w:szCs w:val="18"/>
      </w:rPr>
      <w:t xml:space="preserve"> </w:t>
    </w:r>
    <w:r w:rsidR="00787136">
      <w:rPr>
        <w:rFonts w:ascii="Arial" w:eastAsia="Times New Roman" w:hAnsi="Arial" w:cs="Arial"/>
        <w:b/>
        <w:sz w:val="18"/>
        <w:szCs w:val="18"/>
      </w:rPr>
      <w:t>m</w:t>
    </w:r>
    <w:r w:rsidR="007F0FED">
      <w:rPr>
        <w:rFonts w:ascii="Arial" w:eastAsia="Times New Roman" w:hAnsi="Arial" w:cs="Arial"/>
        <w:b/>
        <w:sz w:val="18"/>
        <w:szCs w:val="18"/>
      </w:rPr>
      <w:t xml:space="preserve">edicina e </w:t>
    </w:r>
    <w:r w:rsidR="00787136">
      <w:rPr>
        <w:rFonts w:ascii="Arial" w:eastAsia="Times New Roman" w:hAnsi="Arial" w:cs="Arial"/>
        <w:b/>
        <w:sz w:val="18"/>
        <w:szCs w:val="18"/>
      </w:rPr>
      <w:t>c</w:t>
    </w:r>
    <w:r w:rsidR="007F0FED">
      <w:rPr>
        <w:rFonts w:ascii="Arial" w:eastAsia="Times New Roman" w:hAnsi="Arial" w:cs="Arial"/>
        <w:b/>
        <w:sz w:val="18"/>
        <w:szCs w:val="18"/>
      </w:rPr>
      <w:t>hirurgia</w:t>
    </w:r>
  </w:p>
  <w:p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proofErr w:type="spellStart"/>
    <w:r>
      <w:rPr>
        <w:rFonts w:ascii="Arial" w:eastAsia="Times New Roman" w:hAnsi="Arial" w:cs="Arial"/>
        <w:sz w:val="16"/>
        <w:szCs w:val="16"/>
      </w:rPr>
      <w:t>P.le</w:t>
    </w:r>
    <w:proofErr w:type="spellEnd"/>
    <w:r w:rsidR="00787136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 xml:space="preserve"> L.A. Scuro, 10 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 xml:space="preserve">134 Verona 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 w:rsidR="00787136">
      <w:rPr>
        <w:rFonts w:ascii="Arial" w:eastAsia="Times New Roman" w:hAnsi="Arial" w:cs="Arial"/>
        <w:sz w:val="16"/>
        <w:szCs w:val="16"/>
      </w:rPr>
      <w:t xml:space="preserve">| </w:t>
    </w:r>
    <w:r>
      <w:rPr>
        <w:rFonts w:ascii="Arial" w:eastAsia="Times New Roman" w:hAnsi="Arial" w:cs="Arial"/>
        <w:sz w:val="16"/>
        <w:szCs w:val="16"/>
      </w:rPr>
      <w:t>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7516</w:t>
    </w:r>
  </w:p>
  <w:p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didattica.medicina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:rsidR="00625519" w:rsidRPr="00EF7944" w:rsidRDefault="00625519" w:rsidP="00625519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994" w:rsidRDefault="00C34994" w:rsidP="00C761A6">
      <w:r>
        <w:separator/>
      </w:r>
    </w:p>
  </w:footnote>
  <w:footnote w:type="continuationSeparator" w:id="0">
    <w:p w:rsidR="00C34994" w:rsidRDefault="00C34994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944" w:rsidRDefault="00FC41FD">
    <w:pPr>
      <w:pStyle w:val="Intestazione"/>
    </w:pPr>
    <w:r w:rsidRPr="00FC41FD">
      <w:t xml:space="preserve"> </w:t>
    </w:r>
  </w:p>
  <w:p w:rsidR="00EF7944" w:rsidRDefault="00396560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0A81B5" wp14:editId="4F1EBADE">
              <wp:simplePos x="0" y="0"/>
              <wp:positionH relativeFrom="column">
                <wp:posOffset>4290060</wp:posOffset>
              </wp:positionH>
              <wp:positionV relativeFrom="paragraph">
                <wp:posOffset>347980</wp:posOffset>
              </wp:positionV>
              <wp:extent cx="2337435" cy="238125"/>
              <wp:effectExtent l="0" t="0" r="0" b="9525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743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625519" w:rsidRPr="007C42FB" w:rsidRDefault="00625519" w:rsidP="00625519">
                          <w:pPr>
                            <w:ind w:right="-7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Presidente </w:t>
                          </w:r>
                        </w:p>
                        <w:p w:rsidR="00EF7944" w:rsidRPr="007C42FB" w:rsidRDefault="00EF7944" w:rsidP="009E2A8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7.8pt;margin-top:27.4pt;width:184.0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" filled="f" stroked="f">
              <v:textbox>
                <w:txbxContent>
                  <w:p w:rsidR="00625519" w:rsidRPr="007C42FB" w:rsidRDefault="00625519" w:rsidP="00625519">
                    <w:pPr>
                      <w:ind w:right="-7"/>
                      <w:jc w:val="center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Presidente </w:t>
                    </w:r>
                  </w:p>
                  <w:p w:rsidR="00EF7944" w:rsidRPr="007C42FB" w:rsidRDefault="00EF7944" w:rsidP="009E2A8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68F3C6BD" wp14:editId="6B1C36AB">
          <wp:extent cx="2379345" cy="829945"/>
          <wp:effectExtent l="0" t="0" r="8255" b="8255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E100F"/>
    <w:multiLevelType w:val="hybridMultilevel"/>
    <w:tmpl w:val="F0D6013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15F414F"/>
    <w:multiLevelType w:val="hybridMultilevel"/>
    <w:tmpl w:val="7F4E73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A4299E"/>
    <w:multiLevelType w:val="hybridMultilevel"/>
    <w:tmpl w:val="76DAE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19"/>
    <w:rsid w:val="000020DC"/>
    <w:rsid w:val="00102829"/>
    <w:rsid w:val="00135198"/>
    <w:rsid w:val="00160053"/>
    <w:rsid w:val="00174D2E"/>
    <w:rsid w:val="00273228"/>
    <w:rsid w:val="00280D1C"/>
    <w:rsid w:val="002A4856"/>
    <w:rsid w:val="002B6536"/>
    <w:rsid w:val="002D25D7"/>
    <w:rsid w:val="002D3BEE"/>
    <w:rsid w:val="003207A2"/>
    <w:rsid w:val="00341CD0"/>
    <w:rsid w:val="00396560"/>
    <w:rsid w:val="00410FA3"/>
    <w:rsid w:val="00481CCA"/>
    <w:rsid w:val="004A6341"/>
    <w:rsid w:val="004D72B6"/>
    <w:rsid w:val="00561AFC"/>
    <w:rsid w:val="005C3C4D"/>
    <w:rsid w:val="0060170C"/>
    <w:rsid w:val="00625519"/>
    <w:rsid w:val="00690FA8"/>
    <w:rsid w:val="00695B00"/>
    <w:rsid w:val="0074069C"/>
    <w:rsid w:val="00747B2D"/>
    <w:rsid w:val="00787136"/>
    <w:rsid w:val="007B1AC9"/>
    <w:rsid w:val="007C42FB"/>
    <w:rsid w:val="007E7664"/>
    <w:rsid w:val="007F0FED"/>
    <w:rsid w:val="00896306"/>
    <w:rsid w:val="008C5487"/>
    <w:rsid w:val="009162EF"/>
    <w:rsid w:val="00965D6F"/>
    <w:rsid w:val="009E2A82"/>
    <w:rsid w:val="00A51DD2"/>
    <w:rsid w:val="00A67EDA"/>
    <w:rsid w:val="00AB2EBB"/>
    <w:rsid w:val="00B33583"/>
    <w:rsid w:val="00BB20AB"/>
    <w:rsid w:val="00BD0382"/>
    <w:rsid w:val="00C263C0"/>
    <w:rsid w:val="00C34994"/>
    <w:rsid w:val="00C761A6"/>
    <w:rsid w:val="00C85A6F"/>
    <w:rsid w:val="00CA11D4"/>
    <w:rsid w:val="00CD2EC7"/>
    <w:rsid w:val="00CF1323"/>
    <w:rsid w:val="00DF0361"/>
    <w:rsid w:val="00E64631"/>
    <w:rsid w:val="00E71CC4"/>
    <w:rsid w:val="00E76CB4"/>
    <w:rsid w:val="00EA2668"/>
    <w:rsid w:val="00EC16EE"/>
    <w:rsid w:val="00EF7944"/>
    <w:rsid w:val="00FB4AF9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tlpla30\Documents\Documenti%202015-2016\STUDENTI\STUDENTI%20OUTGOING%202015-2016\Carta_Intestata_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7EC671-919C-49B3-8224-00D0B9440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Carta_Intestata_1</Template>
  <TotalTime>48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Natale</dc:creator>
  <cp:lastModifiedBy>Ospite</cp:lastModifiedBy>
  <cp:revision>12</cp:revision>
  <cp:lastPrinted>2016-06-20T06:09:00Z</cp:lastPrinted>
  <dcterms:created xsi:type="dcterms:W3CDTF">2016-03-11T11:22:00Z</dcterms:created>
  <dcterms:modified xsi:type="dcterms:W3CDTF">2016-09-14T08:37:00Z</dcterms:modified>
</cp:coreProperties>
</file>