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264A1D">
        <w:rPr>
          <w:rFonts w:ascii="Arial" w:hAnsi="Arial" w:cs="Arial"/>
          <w:b/>
          <w:sz w:val="22"/>
          <w:szCs w:val="22"/>
        </w:rPr>
        <w:t>estiva</w:t>
      </w:r>
      <w:r w:rsidRPr="00561AFC">
        <w:rPr>
          <w:rFonts w:ascii="Arial" w:hAnsi="Arial" w:cs="Arial"/>
          <w:b/>
          <w:sz w:val="22"/>
          <w:szCs w:val="22"/>
        </w:rPr>
        <w:t xml:space="preserve"> a.</w:t>
      </w:r>
      <w:r w:rsidR="00495D35">
        <w:rPr>
          <w:rFonts w:ascii="Arial" w:hAnsi="Arial" w:cs="Arial"/>
          <w:b/>
          <w:sz w:val="22"/>
          <w:szCs w:val="22"/>
        </w:rPr>
        <w:t xml:space="preserve"> </w:t>
      </w:r>
      <w:r w:rsidRPr="00561AFC">
        <w:rPr>
          <w:rFonts w:ascii="Arial" w:hAnsi="Arial" w:cs="Arial"/>
          <w:b/>
          <w:sz w:val="22"/>
          <w:szCs w:val="22"/>
        </w:rPr>
        <w:t>a. 201</w:t>
      </w:r>
      <w:r w:rsidR="00264A1D">
        <w:rPr>
          <w:rFonts w:ascii="Arial" w:hAnsi="Arial" w:cs="Arial"/>
          <w:b/>
          <w:sz w:val="22"/>
          <w:szCs w:val="22"/>
        </w:rPr>
        <w:t>6</w:t>
      </w:r>
      <w:r w:rsidRPr="00561AFC">
        <w:rPr>
          <w:rFonts w:ascii="Arial" w:hAnsi="Arial" w:cs="Arial"/>
          <w:b/>
          <w:sz w:val="22"/>
          <w:szCs w:val="22"/>
        </w:rPr>
        <w:t>/201</w:t>
      </w:r>
      <w:r w:rsidR="00264A1D">
        <w:rPr>
          <w:rFonts w:ascii="Arial" w:hAnsi="Arial" w:cs="Arial"/>
          <w:b/>
          <w:sz w:val="22"/>
          <w:szCs w:val="22"/>
        </w:rPr>
        <w:t>7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7F6A6F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Martedì</w:t>
      </w:r>
      <w:r w:rsidR="00D10F15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18</w:t>
      </w:r>
      <w:r w:rsidR="00D10F15">
        <w:rPr>
          <w:rFonts w:ascii="Arial" w:hAnsi="Arial" w:cs="Arial"/>
          <w:b/>
          <w:i/>
          <w:sz w:val="22"/>
          <w:szCs w:val="22"/>
        </w:rPr>
        <w:t xml:space="preserve"> </w:t>
      </w:r>
      <w:r w:rsidR="00264A1D">
        <w:rPr>
          <w:rFonts w:ascii="Arial" w:hAnsi="Arial" w:cs="Arial"/>
          <w:b/>
          <w:i/>
          <w:sz w:val="22"/>
          <w:szCs w:val="22"/>
        </w:rPr>
        <w:t>luglio</w:t>
      </w:r>
      <w:r w:rsidR="006D2582">
        <w:rPr>
          <w:rFonts w:ascii="Arial" w:hAnsi="Arial" w:cs="Arial"/>
          <w:b/>
          <w:i/>
          <w:sz w:val="22"/>
          <w:szCs w:val="22"/>
        </w:rPr>
        <w:t xml:space="preserve"> 2017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7F6A6F" w:rsidRPr="00561AFC" w:rsidTr="0063123D">
        <w:tc>
          <w:tcPr>
            <w:tcW w:w="4889" w:type="dxa"/>
            <w:shd w:val="clear" w:color="auto" w:fill="auto"/>
            <w:vAlign w:val="bottom"/>
          </w:tcPr>
          <w:p w:rsidR="007F6A6F" w:rsidRPr="00561AFC" w:rsidRDefault="007F6A6F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Giovanni Elio</w:t>
            </w:r>
          </w:p>
        </w:tc>
        <w:tc>
          <w:tcPr>
            <w:tcW w:w="4889" w:type="dxa"/>
            <w:shd w:val="clear" w:color="auto" w:fill="auto"/>
          </w:tcPr>
          <w:p w:rsidR="007F6A6F" w:rsidRPr="007F6A6F" w:rsidRDefault="007F6A6F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 xml:space="preserve">Prof. Claudio Bassi </w:t>
            </w:r>
          </w:p>
        </w:tc>
      </w:tr>
      <w:tr w:rsidR="007F6A6F" w:rsidRPr="00561AFC" w:rsidTr="0063123D">
        <w:tc>
          <w:tcPr>
            <w:tcW w:w="4889" w:type="dxa"/>
            <w:shd w:val="clear" w:color="auto" w:fill="auto"/>
            <w:vAlign w:val="bottom"/>
          </w:tcPr>
          <w:p w:rsidR="007F6A6F" w:rsidRPr="00561AFC" w:rsidRDefault="007F6A6F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Albulena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Bajrami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89" w:type="dxa"/>
            <w:shd w:val="clear" w:color="auto" w:fill="auto"/>
          </w:tcPr>
          <w:p w:rsidR="007F6A6F" w:rsidRPr="007F6A6F" w:rsidRDefault="007F6A6F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>Prof. Massimiliano Calabrese</w:t>
            </w:r>
          </w:p>
        </w:tc>
      </w:tr>
      <w:tr w:rsidR="007F6A6F" w:rsidRPr="00561AFC" w:rsidTr="0063123D">
        <w:tc>
          <w:tcPr>
            <w:tcW w:w="4889" w:type="dxa"/>
            <w:shd w:val="clear" w:color="auto" w:fill="auto"/>
            <w:vAlign w:val="bottom"/>
          </w:tcPr>
          <w:p w:rsidR="007F6A6F" w:rsidRDefault="007F6A6F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Gianmarco Schiavi</w:t>
            </w:r>
          </w:p>
        </w:tc>
        <w:tc>
          <w:tcPr>
            <w:tcW w:w="4889" w:type="dxa"/>
            <w:shd w:val="clear" w:color="auto" w:fill="auto"/>
          </w:tcPr>
          <w:p w:rsidR="007F6A6F" w:rsidRPr="0082572C" w:rsidRDefault="007F6A6F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>Prof. Massimiliano Calabrese</w:t>
            </w:r>
          </w:p>
        </w:tc>
      </w:tr>
      <w:tr w:rsidR="007F6A6F" w:rsidRPr="00561AFC" w:rsidTr="00D56E80">
        <w:tc>
          <w:tcPr>
            <w:tcW w:w="4889" w:type="dxa"/>
            <w:shd w:val="clear" w:color="auto" w:fill="auto"/>
            <w:vAlign w:val="bottom"/>
          </w:tcPr>
          <w:p w:rsidR="007F6A6F" w:rsidRDefault="007F6A6F" w:rsidP="00D56E8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Cecilia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Zardini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7F6A6F" w:rsidRPr="007F6A6F" w:rsidRDefault="007F6A6F" w:rsidP="00D56E8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>Dott.ssa Francesca Darra</w:t>
            </w:r>
          </w:p>
        </w:tc>
      </w:tr>
      <w:tr w:rsidR="007F6A6F" w:rsidRPr="00561AFC" w:rsidTr="00D56E80">
        <w:tc>
          <w:tcPr>
            <w:tcW w:w="4889" w:type="dxa"/>
            <w:shd w:val="clear" w:color="auto" w:fill="auto"/>
            <w:vAlign w:val="bottom"/>
          </w:tcPr>
          <w:p w:rsidR="007F6A6F" w:rsidRPr="00561AFC" w:rsidRDefault="007F6A6F" w:rsidP="00D56E8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Alessandro Penso</w:t>
            </w:r>
          </w:p>
        </w:tc>
        <w:tc>
          <w:tcPr>
            <w:tcW w:w="4889" w:type="dxa"/>
            <w:shd w:val="clear" w:color="auto" w:fill="auto"/>
          </w:tcPr>
          <w:p w:rsidR="007F6A6F" w:rsidRPr="007F6A6F" w:rsidRDefault="007F6A6F" w:rsidP="00D56E8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>Prof.ssa Lidia Del Piccolo</w:t>
            </w:r>
          </w:p>
        </w:tc>
      </w:tr>
      <w:tr w:rsidR="007F6A6F" w:rsidRPr="00561AFC" w:rsidTr="0063123D">
        <w:tc>
          <w:tcPr>
            <w:tcW w:w="4889" w:type="dxa"/>
            <w:shd w:val="clear" w:color="auto" w:fill="auto"/>
            <w:vAlign w:val="bottom"/>
          </w:tcPr>
          <w:p w:rsidR="007F6A6F" w:rsidRPr="00561AFC" w:rsidRDefault="007F6A6F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Manuel Colombini</w:t>
            </w:r>
          </w:p>
        </w:tc>
        <w:tc>
          <w:tcPr>
            <w:tcW w:w="4889" w:type="dxa"/>
            <w:shd w:val="clear" w:color="auto" w:fill="auto"/>
          </w:tcPr>
          <w:p w:rsidR="007F6A6F" w:rsidRPr="007F6A6F" w:rsidRDefault="007F6A6F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>Prof. Claudio Maffeis</w:t>
            </w:r>
          </w:p>
        </w:tc>
      </w:tr>
      <w:tr w:rsidR="007F6A6F" w:rsidRPr="00561AFC" w:rsidTr="00D56E80">
        <w:tc>
          <w:tcPr>
            <w:tcW w:w="4889" w:type="dxa"/>
            <w:shd w:val="clear" w:color="auto" w:fill="auto"/>
            <w:vAlign w:val="bottom"/>
          </w:tcPr>
          <w:p w:rsidR="007F6A6F" w:rsidRPr="00561AFC" w:rsidRDefault="007F6A6F" w:rsidP="00D56E8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Francesca Carta</w:t>
            </w:r>
          </w:p>
        </w:tc>
        <w:tc>
          <w:tcPr>
            <w:tcW w:w="4889" w:type="dxa"/>
            <w:shd w:val="clear" w:color="auto" w:fill="auto"/>
          </w:tcPr>
          <w:p w:rsidR="007F6A6F" w:rsidRPr="007F6A6F" w:rsidRDefault="007F6A6F" w:rsidP="00D56E8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 xml:space="preserve">Prof. Salvatore Monaco </w:t>
            </w:r>
          </w:p>
        </w:tc>
      </w:tr>
      <w:tr w:rsidR="007F6A6F" w:rsidRPr="00561AFC" w:rsidTr="0063123D">
        <w:tc>
          <w:tcPr>
            <w:tcW w:w="4889" w:type="dxa"/>
            <w:shd w:val="clear" w:color="auto" w:fill="auto"/>
            <w:vAlign w:val="bottom"/>
          </w:tcPr>
          <w:p w:rsidR="007F6A6F" w:rsidRDefault="007F6A6F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Simone Giovannini</w:t>
            </w:r>
          </w:p>
        </w:tc>
        <w:tc>
          <w:tcPr>
            <w:tcW w:w="4889" w:type="dxa"/>
            <w:shd w:val="clear" w:color="auto" w:fill="auto"/>
          </w:tcPr>
          <w:p w:rsidR="007F6A6F" w:rsidRPr="007F6A6F" w:rsidRDefault="007F6A6F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72C">
              <w:rPr>
                <w:rFonts w:ascii="Arial" w:hAnsi="Arial" w:cs="Arial"/>
                <w:sz w:val="22"/>
                <w:szCs w:val="22"/>
              </w:rPr>
              <w:t>Prof. ssa Mirella Ruggeri</w:t>
            </w:r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CAA" w:rsidRDefault="007E2CAA" w:rsidP="00C761A6">
      <w:r>
        <w:separator/>
      </w:r>
    </w:p>
  </w:endnote>
  <w:endnote w:type="continuationSeparator" w:id="0">
    <w:p w:rsidR="007E2CAA" w:rsidRDefault="007E2CA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CAA" w:rsidRDefault="007E2CAA" w:rsidP="00C761A6">
      <w:r>
        <w:separator/>
      </w:r>
    </w:p>
  </w:footnote>
  <w:footnote w:type="continuationSeparator" w:id="0">
    <w:p w:rsidR="007E2CAA" w:rsidRDefault="007E2CAA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176F99"/>
    <w:rsid w:val="00264A1D"/>
    <w:rsid w:val="00271AAA"/>
    <w:rsid w:val="00273228"/>
    <w:rsid w:val="00280D1C"/>
    <w:rsid w:val="002A4856"/>
    <w:rsid w:val="002B6536"/>
    <w:rsid w:val="002D25D7"/>
    <w:rsid w:val="002D3BEE"/>
    <w:rsid w:val="003207A2"/>
    <w:rsid w:val="00337079"/>
    <w:rsid w:val="00341CD0"/>
    <w:rsid w:val="00360E06"/>
    <w:rsid w:val="00396560"/>
    <w:rsid w:val="00410FA3"/>
    <w:rsid w:val="00470788"/>
    <w:rsid w:val="00481CCA"/>
    <w:rsid w:val="00495D35"/>
    <w:rsid w:val="004A6341"/>
    <w:rsid w:val="004D72B6"/>
    <w:rsid w:val="004E7356"/>
    <w:rsid w:val="00561AFC"/>
    <w:rsid w:val="005F4D2A"/>
    <w:rsid w:val="0060170C"/>
    <w:rsid w:val="00625519"/>
    <w:rsid w:val="00690FA8"/>
    <w:rsid w:val="00694326"/>
    <w:rsid w:val="00695B00"/>
    <w:rsid w:val="006D2582"/>
    <w:rsid w:val="0074069C"/>
    <w:rsid w:val="00747B2D"/>
    <w:rsid w:val="00787136"/>
    <w:rsid w:val="007B1AC9"/>
    <w:rsid w:val="007C42FB"/>
    <w:rsid w:val="007E2CAA"/>
    <w:rsid w:val="007E7664"/>
    <w:rsid w:val="007F0FED"/>
    <w:rsid w:val="007F6A6F"/>
    <w:rsid w:val="00817039"/>
    <w:rsid w:val="00896306"/>
    <w:rsid w:val="009162EF"/>
    <w:rsid w:val="00965D6F"/>
    <w:rsid w:val="00985A67"/>
    <w:rsid w:val="009E015D"/>
    <w:rsid w:val="009E2A82"/>
    <w:rsid w:val="009F0605"/>
    <w:rsid w:val="009F44A8"/>
    <w:rsid w:val="00A41FFF"/>
    <w:rsid w:val="00A51DD2"/>
    <w:rsid w:val="00A67EDA"/>
    <w:rsid w:val="00AB2EBB"/>
    <w:rsid w:val="00B2020A"/>
    <w:rsid w:val="00B22DE7"/>
    <w:rsid w:val="00B33583"/>
    <w:rsid w:val="00BB20AB"/>
    <w:rsid w:val="00BD0382"/>
    <w:rsid w:val="00C263C0"/>
    <w:rsid w:val="00C34994"/>
    <w:rsid w:val="00C761A6"/>
    <w:rsid w:val="00C85A6F"/>
    <w:rsid w:val="00CA11D4"/>
    <w:rsid w:val="00CD2EC7"/>
    <w:rsid w:val="00CF1323"/>
    <w:rsid w:val="00D10F15"/>
    <w:rsid w:val="00DF0361"/>
    <w:rsid w:val="00E64631"/>
    <w:rsid w:val="00E76CB4"/>
    <w:rsid w:val="00EC16EE"/>
    <w:rsid w:val="00EF7944"/>
    <w:rsid w:val="00F665B0"/>
    <w:rsid w:val="00FB4AF9"/>
    <w:rsid w:val="00FC41FD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16469-2BDE-4E2D-93E2-5AB40A3E6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101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22</cp:revision>
  <cp:lastPrinted>2016-06-20T06:09:00Z</cp:lastPrinted>
  <dcterms:created xsi:type="dcterms:W3CDTF">2016-03-11T11:22:00Z</dcterms:created>
  <dcterms:modified xsi:type="dcterms:W3CDTF">2017-06-15T11:20:00Z</dcterms:modified>
</cp:coreProperties>
</file>