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B2020A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giovedì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1</w:t>
      </w:r>
      <w:r>
        <w:rPr>
          <w:rFonts w:ascii="Arial" w:hAnsi="Arial" w:cs="Arial"/>
          <w:b/>
          <w:i/>
          <w:sz w:val="22"/>
          <w:szCs w:val="22"/>
        </w:rPr>
        <w:t>3</w:t>
      </w:r>
      <w:r w:rsidR="00D10F15">
        <w:rPr>
          <w:rFonts w:ascii="Arial" w:hAnsi="Arial" w:cs="Arial"/>
          <w:b/>
          <w:i/>
          <w:sz w:val="22"/>
          <w:szCs w:val="22"/>
        </w:rPr>
        <w:t xml:space="preserve">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B2020A" w:rsidRPr="00561AFC" w:rsidTr="0063123D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>Marco Ferrari</w:t>
            </w:r>
          </w:p>
        </w:tc>
        <w:tc>
          <w:tcPr>
            <w:tcW w:w="4889" w:type="dxa"/>
            <w:shd w:val="clear" w:color="auto" w:fill="auto"/>
          </w:tcPr>
          <w:p w:rsidR="00B2020A" w:rsidRPr="006E6BD5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6BD5">
              <w:rPr>
                <w:rFonts w:ascii="Arial" w:hAnsi="Arial" w:cs="Arial"/>
                <w:sz w:val="22"/>
                <w:szCs w:val="22"/>
              </w:rPr>
              <w:t>Prof. Bruno Magnan</w:t>
            </w:r>
          </w:p>
        </w:tc>
      </w:tr>
      <w:tr w:rsidR="00B2020A" w:rsidRPr="00561AFC" w:rsidTr="0063123D">
        <w:tc>
          <w:tcPr>
            <w:tcW w:w="4889" w:type="dxa"/>
            <w:shd w:val="clear" w:color="auto" w:fill="auto"/>
            <w:vAlign w:val="bottom"/>
          </w:tcPr>
          <w:p w:rsidR="00B2020A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Denis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Tessari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B2020A" w:rsidRPr="006E6BD5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6BD5">
              <w:rPr>
                <w:rFonts w:ascii="Arial" w:hAnsi="Arial" w:cs="Arial"/>
                <w:sz w:val="22"/>
                <w:szCs w:val="22"/>
              </w:rPr>
              <w:t>Prof. Bruno Magnan</w:t>
            </w:r>
          </w:p>
        </w:tc>
      </w:tr>
      <w:tr w:rsidR="00B2020A" w:rsidRPr="00561AFC" w:rsidTr="0063123D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Beatrice Filippi </w:t>
            </w:r>
          </w:p>
        </w:tc>
        <w:tc>
          <w:tcPr>
            <w:tcW w:w="4889" w:type="dxa"/>
            <w:shd w:val="clear" w:color="auto" w:fill="auto"/>
          </w:tcPr>
          <w:p w:rsidR="00B2020A" w:rsidRPr="006E6BD5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6BD5">
              <w:rPr>
                <w:rFonts w:ascii="Arial" w:hAnsi="Arial" w:cs="Arial"/>
                <w:sz w:val="22"/>
                <w:szCs w:val="22"/>
              </w:rPr>
              <w:t>Prof. Flavio Luciano Ribichini</w:t>
            </w:r>
          </w:p>
        </w:tc>
      </w:tr>
      <w:tr w:rsidR="00B2020A" w:rsidRPr="00561AFC" w:rsidTr="002A4FE6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Anna Giani</w:t>
            </w:r>
          </w:p>
        </w:tc>
        <w:tc>
          <w:tcPr>
            <w:tcW w:w="4889" w:type="dxa"/>
            <w:shd w:val="clear" w:color="auto" w:fill="auto"/>
          </w:tcPr>
          <w:p w:rsidR="00B2020A" w:rsidRPr="00B2020A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5B55">
              <w:rPr>
                <w:rFonts w:ascii="Arial" w:hAnsi="Arial" w:cs="Arial"/>
                <w:sz w:val="22"/>
                <w:szCs w:val="22"/>
              </w:rPr>
              <w:t>Prof. Flavio Luciano Ribichini</w:t>
            </w:r>
          </w:p>
        </w:tc>
      </w:tr>
      <w:tr w:rsidR="00B2020A" w:rsidRPr="00561AFC" w:rsidTr="002A4FE6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Davide Giovannini </w:t>
            </w:r>
          </w:p>
        </w:tc>
        <w:tc>
          <w:tcPr>
            <w:tcW w:w="4889" w:type="dxa"/>
            <w:shd w:val="clear" w:color="auto" w:fill="auto"/>
          </w:tcPr>
          <w:p w:rsidR="00B2020A" w:rsidRPr="00B2020A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5B55">
              <w:rPr>
                <w:rFonts w:ascii="Arial" w:hAnsi="Arial" w:cs="Arial"/>
                <w:sz w:val="22"/>
                <w:szCs w:val="22"/>
              </w:rPr>
              <w:t>Prof. Flavio Luciano Ribichini</w:t>
            </w:r>
          </w:p>
        </w:tc>
      </w:tr>
      <w:tr w:rsidR="00B2020A" w:rsidRPr="00561AFC" w:rsidTr="002A4FE6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Gabriele Venturi</w:t>
            </w:r>
          </w:p>
        </w:tc>
        <w:tc>
          <w:tcPr>
            <w:tcW w:w="4889" w:type="dxa"/>
            <w:shd w:val="clear" w:color="auto" w:fill="auto"/>
          </w:tcPr>
          <w:p w:rsidR="00B2020A" w:rsidRPr="00B2020A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5B55">
              <w:rPr>
                <w:rFonts w:ascii="Arial" w:hAnsi="Arial" w:cs="Arial"/>
                <w:sz w:val="22"/>
                <w:szCs w:val="22"/>
              </w:rPr>
              <w:t>Prof. Flavio Luciano Ribichini</w:t>
            </w:r>
          </w:p>
        </w:tc>
      </w:tr>
      <w:tr w:rsidR="00B2020A" w:rsidRPr="00561AFC" w:rsidTr="002A4FE6">
        <w:tc>
          <w:tcPr>
            <w:tcW w:w="4889" w:type="dxa"/>
            <w:shd w:val="clear" w:color="auto" w:fill="auto"/>
            <w:vAlign w:val="bottom"/>
          </w:tcPr>
          <w:p w:rsidR="00B2020A" w:rsidRPr="00561AFC" w:rsidRDefault="00B2020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Federico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Vignoni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B2020A" w:rsidRPr="00B2020A" w:rsidRDefault="00B2020A" w:rsidP="00B2020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6BD5">
              <w:rPr>
                <w:rFonts w:ascii="Arial" w:hAnsi="Arial" w:cs="Arial"/>
                <w:sz w:val="22"/>
                <w:szCs w:val="22"/>
              </w:rPr>
              <w:t>Prof. Stefano Tamburin</w:t>
            </w:r>
          </w:p>
        </w:tc>
      </w:tr>
      <w:tr w:rsidR="00D10F15" w:rsidRPr="00561AFC" w:rsidTr="002A4FE6">
        <w:tc>
          <w:tcPr>
            <w:tcW w:w="4889" w:type="dxa"/>
            <w:shd w:val="clear" w:color="auto" w:fill="auto"/>
            <w:vAlign w:val="bottom"/>
          </w:tcPr>
          <w:p w:rsidR="00D10F15" w:rsidRPr="00561AFC" w:rsidRDefault="00B2020A" w:rsidP="00271AAA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Nicola Farina</w:t>
            </w:r>
          </w:p>
        </w:tc>
        <w:tc>
          <w:tcPr>
            <w:tcW w:w="4889" w:type="dxa"/>
            <w:shd w:val="clear" w:color="auto" w:fill="auto"/>
          </w:tcPr>
          <w:p w:rsidR="00D10F15" w:rsidRPr="00D10F15" w:rsidRDefault="00B2020A" w:rsidP="00D10F1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6BD5">
              <w:rPr>
                <w:rFonts w:ascii="Arial" w:hAnsi="Arial" w:cs="Arial"/>
                <w:sz w:val="22"/>
                <w:szCs w:val="22"/>
              </w:rPr>
              <w:t>Dott.ssa Ombretta Viapiana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182" w:rsidRDefault="00C23182" w:rsidP="00C761A6">
      <w:r>
        <w:separator/>
      </w:r>
    </w:p>
  </w:endnote>
  <w:endnote w:type="continuationSeparator" w:id="0">
    <w:p w:rsidR="00C23182" w:rsidRDefault="00C2318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182" w:rsidRDefault="00C23182" w:rsidP="00C761A6">
      <w:r>
        <w:separator/>
      </w:r>
    </w:p>
  </w:footnote>
  <w:footnote w:type="continuationSeparator" w:id="0">
    <w:p w:rsidR="00C23182" w:rsidRDefault="00C2318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1B71AA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70788"/>
    <w:rsid w:val="00481CCA"/>
    <w:rsid w:val="00495D35"/>
    <w:rsid w:val="004A6341"/>
    <w:rsid w:val="004D72B6"/>
    <w:rsid w:val="004E7356"/>
    <w:rsid w:val="00561AFC"/>
    <w:rsid w:val="0060170C"/>
    <w:rsid w:val="00625519"/>
    <w:rsid w:val="00690FA8"/>
    <w:rsid w:val="00694326"/>
    <w:rsid w:val="00695B00"/>
    <w:rsid w:val="006D2582"/>
    <w:rsid w:val="0074069C"/>
    <w:rsid w:val="00747B2D"/>
    <w:rsid w:val="00787136"/>
    <w:rsid w:val="007B1AC9"/>
    <w:rsid w:val="007C42FB"/>
    <w:rsid w:val="007E7664"/>
    <w:rsid w:val="007F0FED"/>
    <w:rsid w:val="00896306"/>
    <w:rsid w:val="009162EF"/>
    <w:rsid w:val="00965D6F"/>
    <w:rsid w:val="00985A67"/>
    <w:rsid w:val="009E015D"/>
    <w:rsid w:val="009E2A82"/>
    <w:rsid w:val="009F0605"/>
    <w:rsid w:val="009F44A8"/>
    <w:rsid w:val="00A51DD2"/>
    <w:rsid w:val="00A67EDA"/>
    <w:rsid w:val="00AB2EBB"/>
    <w:rsid w:val="00B2020A"/>
    <w:rsid w:val="00B22DE7"/>
    <w:rsid w:val="00B33583"/>
    <w:rsid w:val="00BB20AB"/>
    <w:rsid w:val="00BD0382"/>
    <w:rsid w:val="00C23182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AB3268-35F9-4C38-9E55-424827CC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61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21</cp:revision>
  <cp:lastPrinted>2017-06-30T09:20:00Z</cp:lastPrinted>
  <dcterms:created xsi:type="dcterms:W3CDTF">2016-03-11T11:22:00Z</dcterms:created>
  <dcterms:modified xsi:type="dcterms:W3CDTF">2017-06-30T09:20:00Z</dcterms:modified>
</cp:coreProperties>
</file>